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88B7" w14:textId="77777777" w:rsidR="0053289B" w:rsidRPr="00A1297A" w:rsidRDefault="0053289B" w:rsidP="0053289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Registro de Asistencia Práctica Educativa</w:t>
      </w:r>
    </w:p>
    <w:p w14:paraId="6D9A9032" w14:textId="77777777" w:rsidR="0053289B" w:rsidRDefault="0053289B" w:rsidP="0053289B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Estudiante Maestro       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</w:t>
      </w:r>
    </w:p>
    <w:p w14:paraId="5D9AC573" w14:textId="77777777" w:rsidR="0053289B" w:rsidRDefault="0053289B" w:rsidP="0053289B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1807F4">
        <w:rPr>
          <w:rFonts w:ascii="Arial" w:hAnsi="Arial" w:cs="Arial"/>
          <w:sz w:val="22"/>
          <w:szCs w:val="22"/>
        </w:rPr>
        <w:t xml:space="preserve">Profesorado: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1595AD37" w14:textId="77777777" w:rsidR="0053289B" w:rsidRDefault="0053289B" w:rsidP="0053289B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Escuela/Colegio de </w:t>
      </w:r>
      <w:proofErr w:type="gramStart"/>
      <w:r>
        <w:rPr>
          <w:rFonts w:ascii="Arial" w:hAnsi="Arial" w:cs="Arial"/>
          <w:sz w:val="22"/>
          <w:szCs w:val="22"/>
        </w:rPr>
        <w:t>Práctica:…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…………………………………………….. </w:t>
      </w:r>
      <w:proofErr w:type="gramStart"/>
      <w:r>
        <w:rPr>
          <w:rFonts w:ascii="Arial" w:hAnsi="Arial" w:cs="Arial"/>
          <w:sz w:val="22"/>
          <w:szCs w:val="22"/>
        </w:rPr>
        <w:t>Grado:…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………………………………….. </w:t>
      </w:r>
      <w:proofErr w:type="gramStart"/>
      <w:r>
        <w:rPr>
          <w:rFonts w:ascii="Arial" w:hAnsi="Arial" w:cs="Arial"/>
          <w:sz w:val="22"/>
          <w:szCs w:val="22"/>
        </w:rPr>
        <w:t>Turno:…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</w:t>
      </w:r>
    </w:p>
    <w:tbl>
      <w:tblPr>
        <w:tblpPr w:leftFromText="141" w:rightFromText="141" w:vertAnchor="page" w:horzAnchor="margin" w:tblpXSpec="center" w:tblpY="37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5911"/>
        <w:gridCol w:w="2394"/>
        <w:gridCol w:w="2902"/>
        <w:gridCol w:w="2733"/>
      </w:tblGrid>
      <w:tr w:rsidR="0053289B" w:rsidRPr="001807F4" w14:paraId="2608BB45" w14:textId="77777777" w:rsidTr="0053289B">
        <w:trPr>
          <w:trHeight w:val="170"/>
        </w:trPr>
        <w:tc>
          <w:tcPr>
            <w:tcW w:w="2518" w:type="dxa"/>
          </w:tcPr>
          <w:p w14:paraId="2A22C1B1" w14:textId="77777777" w:rsidR="0053289B" w:rsidRPr="001807F4" w:rsidRDefault="0053289B" w:rsidP="0053289B">
            <w:pPr>
              <w:ind w:left="-284" w:firstLine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07F4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5954" w:type="dxa"/>
          </w:tcPr>
          <w:p w14:paraId="126D6B4F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07F4">
              <w:rPr>
                <w:rFonts w:ascii="Arial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2409" w:type="dxa"/>
          </w:tcPr>
          <w:p w14:paraId="0ABA7E88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Hora </w:t>
            </w:r>
          </w:p>
        </w:tc>
        <w:tc>
          <w:tcPr>
            <w:tcW w:w="2918" w:type="dxa"/>
          </w:tcPr>
          <w:p w14:paraId="2F94F02A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07F4">
              <w:rPr>
                <w:rFonts w:ascii="Arial" w:hAnsi="Arial" w:cs="Arial"/>
                <w:b/>
                <w:sz w:val="22"/>
                <w:szCs w:val="22"/>
              </w:rPr>
              <w:t>Firma del profesor</w:t>
            </w:r>
          </w:p>
        </w:tc>
        <w:tc>
          <w:tcPr>
            <w:tcW w:w="2744" w:type="dxa"/>
          </w:tcPr>
          <w:p w14:paraId="7FCE3D0B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07F4">
              <w:rPr>
                <w:rFonts w:ascii="Arial" w:hAnsi="Arial" w:cs="Arial"/>
                <w:b/>
                <w:sz w:val="22"/>
                <w:szCs w:val="22"/>
              </w:rPr>
              <w:t>Observación</w:t>
            </w:r>
          </w:p>
        </w:tc>
      </w:tr>
      <w:tr w:rsidR="0053289B" w:rsidRPr="001807F4" w14:paraId="79DD3810" w14:textId="77777777" w:rsidTr="0053289B">
        <w:trPr>
          <w:trHeight w:val="170"/>
        </w:trPr>
        <w:tc>
          <w:tcPr>
            <w:tcW w:w="2518" w:type="dxa"/>
          </w:tcPr>
          <w:p w14:paraId="38050BAD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37C122" w14:textId="77777777" w:rsidR="0053289B" w:rsidRDefault="0053289B" w:rsidP="005328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FA2851" w14:textId="77777777" w:rsidR="0053289B" w:rsidRDefault="0053289B" w:rsidP="005328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EF8463" w14:textId="74F8F5C9" w:rsidR="0053289B" w:rsidRPr="001807F4" w:rsidRDefault="0053289B" w:rsidP="005328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1FB68D7A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5E4E0C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18" w:type="dxa"/>
          </w:tcPr>
          <w:p w14:paraId="71E4FC32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4" w:type="dxa"/>
          </w:tcPr>
          <w:p w14:paraId="78AC0232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289B" w:rsidRPr="001807F4" w14:paraId="695A1CF0" w14:textId="77777777" w:rsidTr="0053289B">
        <w:trPr>
          <w:trHeight w:val="170"/>
        </w:trPr>
        <w:tc>
          <w:tcPr>
            <w:tcW w:w="2518" w:type="dxa"/>
          </w:tcPr>
          <w:p w14:paraId="36BCC06A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2E6D11" w14:textId="0CBBBD8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629EDD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C65EFA" w14:textId="77777777" w:rsidR="0053289B" w:rsidRDefault="0053289B" w:rsidP="005328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4A9D5608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7CD9C8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367B61" w14:textId="10FA46DA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30282662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18" w:type="dxa"/>
          </w:tcPr>
          <w:p w14:paraId="0F5557E5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4" w:type="dxa"/>
          </w:tcPr>
          <w:p w14:paraId="58199AF2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289B" w:rsidRPr="001807F4" w14:paraId="546D2514" w14:textId="77777777" w:rsidTr="0053289B">
        <w:trPr>
          <w:trHeight w:val="170"/>
        </w:trPr>
        <w:tc>
          <w:tcPr>
            <w:tcW w:w="2518" w:type="dxa"/>
          </w:tcPr>
          <w:p w14:paraId="41151A06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94352A" w14:textId="77754E50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4A3E95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CA4638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3BF47D47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2D76E9B5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18" w:type="dxa"/>
          </w:tcPr>
          <w:p w14:paraId="45F08139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4" w:type="dxa"/>
          </w:tcPr>
          <w:p w14:paraId="369A3196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289B" w:rsidRPr="001807F4" w14:paraId="149E74AD" w14:textId="77777777" w:rsidTr="0053289B">
        <w:trPr>
          <w:trHeight w:val="170"/>
        </w:trPr>
        <w:tc>
          <w:tcPr>
            <w:tcW w:w="2518" w:type="dxa"/>
          </w:tcPr>
          <w:p w14:paraId="7A344515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7DD750" w14:textId="0398D688" w:rsidR="0053289B" w:rsidRDefault="0053289B" w:rsidP="005328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6AC5D9" w14:textId="77777777" w:rsidR="0053289B" w:rsidRDefault="0053289B" w:rsidP="005328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E3B7E8" w14:textId="3D4FCD25" w:rsidR="0053289B" w:rsidRDefault="0053289B" w:rsidP="005328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30133179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6B5DC1E6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18" w:type="dxa"/>
          </w:tcPr>
          <w:p w14:paraId="06E497AF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4" w:type="dxa"/>
          </w:tcPr>
          <w:p w14:paraId="0A9BC342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289B" w:rsidRPr="001807F4" w14:paraId="114EC84A" w14:textId="77777777" w:rsidTr="0053289B">
        <w:trPr>
          <w:trHeight w:val="170"/>
        </w:trPr>
        <w:tc>
          <w:tcPr>
            <w:tcW w:w="2518" w:type="dxa"/>
          </w:tcPr>
          <w:p w14:paraId="16E6C394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178229" w14:textId="123F4429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2697C3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EEBF15" w14:textId="2DE9B02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6B253EE0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0EEA04B3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18" w:type="dxa"/>
          </w:tcPr>
          <w:p w14:paraId="42C2FB1A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4" w:type="dxa"/>
          </w:tcPr>
          <w:p w14:paraId="4D27F780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289B" w:rsidRPr="001807F4" w14:paraId="2797F14B" w14:textId="77777777" w:rsidTr="0053289B">
        <w:trPr>
          <w:trHeight w:val="170"/>
        </w:trPr>
        <w:tc>
          <w:tcPr>
            <w:tcW w:w="2518" w:type="dxa"/>
          </w:tcPr>
          <w:p w14:paraId="32966EFD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4F3E66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FB502B" w14:textId="77777777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1A24BD" w14:textId="4419A5D2" w:rsidR="0053289B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75003F86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2591E1DB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18" w:type="dxa"/>
          </w:tcPr>
          <w:p w14:paraId="689250DE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4" w:type="dxa"/>
          </w:tcPr>
          <w:p w14:paraId="50354B56" w14:textId="77777777" w:rsidR="0053289B" w:rsidRPr="001807F4" w:rsidRDefault="0053289B" w:rsidP="005328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92EA50" w14:textId="77777777" w:rsidR="00816185" w:rsidRDefault="00816185" w:rsidP="0053289B">
      <w:pPr>
        <w:rPr>
          <w:sz w:val="24"/>
          <w:szCs w:val="24"/>
        </w:rPr>
      </w:pPr>
    </w:p>
    <w:sectPr w:rsidR="00816185" w:rsidSect="0053289B">
      <w:headerReference w:type="even" r:id="rId8"/>
      <w:headerReference w:type="default" r:id="rId9"/>
      <w:footerReference w:type="default" r:id="rId10"/>
      <w:pgSz w:w="18720" w:h="12240" w:orient="landscape" w:code="14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348D0" w14:textId="77777777" w:rsidR="003E4E77" w:rsidRDefault="003E4E77" w:rsidP="00755DA5">
      <w:r>
        <w:separator/>
      </w:r>
    </w:p>
  </w:endnote>
  <w:endnote w:type="continuationSeparator" w:id="0">
    <w:p w14:paraId="4C10187B" w14:textId="77777777" w:rsidR="003E4E77" w:rsidRDefault="003E4E77" w:rsidP="0075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195B" w14:textId="77777777" w:rsidR="00816185" w:rsidRPr="00816185" w:rsidRDefault="00816185" w:rsidP="00816185">
    <w:pPr>
      <w:jc w:val="both"/>
      <w:rPr>
        <w:rFonts w:eastAsiaTheme="minorHAnsi"/>
        <w:b/>
        <w:i/>
        <w:sz w:val="12"/>
        <w:szCs w:val="12"/>
        <w:u w:val="single"/>
        <w:lang w:val="es-ES" w:eastAsia="en-US"/>
      </w:rPr>
    </w:pPr>
  </w:p>
  <w:p w14:paraId="762663F7" w14:textId="77777777" w:rsidR="005E25AD" w:rsidRPr="00816185" w:rsidRDefault="005E25AD" w:rsidP="00816185">
    <w:pPr>
      <w:pBdr>
        <w:top w:val="double" w:sz="4" w:space="1" w:color="auto"/>
      </w:pBdr>
      <w:jc w:val="both"/>
      <w:rPr>
        <w:rFonts w:eastAsiaTheme="minorHAnsi"/>
        <w:i/>
        <w:sz w:val="14"/>
        <w:szCs w:val="14"/>
        <w:lang w:val="es-ES" w:eastAsia="en-US"/>
      </w:rPr>
    </w:pPr>
    <w:r w:rsidRPr="00816185">
      <w:rPr>
        <w:rFonts w:eastAsiaTheme="minorHAnsi"/>
        <w:b/>
        <w:i/>
        <w:sz w:val="14"/>
        <w:szCs w:val="14"/>
        <w:u w:val="single"/>
        <w:lang w:val="es-ES" w:eastAsia="en-US"/>
      </w:rPr>
      <w:t>Misión</w:t>
    </w:r>
    <w:r w:rsidRPr="00816185">
      <w:rPr>
        <w:rFonts w:eastAsiaTheme="minorHAnsi"/>
        <w:i/>
        <w:sz w:val="14"/>
        <w:szCs w:val="14"/>
        <w:lang w:val="es-ES" w:eastAsia="en-US"/>
      </w:rPr>
      <w:t xml:space="preserve"> </w:t>
    </w:r>
    <w:r w:rsidR="00816185" w:rsidRPr="00816185">
      <w:rPr>
        <w:rFonts w:eastAsiaTheme="minorHAnsi"/>
        <w:i/>
        <w:sz w:val="14"/>
        <w:szCs w:val="14"/>
        <w:lang w:val="es-ES" w:eastAsia="en-US"/>
      </w:rPr>
      <w:t>Somos una Facultad formadora de profesionales competentes en el campo de las Humanidades y la Educación, que fomenta el bienestar psico-social, el acceso a la educación como bien público, el respeto a la interculturalidad y los derechos humanos a través de una formación integral a fin de trasformar la realidad educativa, social, cultural y ambiental.</w:t>
    </w:r>
  </w:p>
  <w:p w14:paraId="39D5E581" w14:textId="77777777" w:rsidR="005E25AD" w:rsidRPr="00816185" w:rsidRDefault="005E25AD" w:rsidP="00816185">
    <w:pPr>
      <w:jc w:val="both"/>
      <w:rPr>
        <w:rFonts w:eastAsiaTheme="minorHAnsi"/>
        <w:i/>
        <w:sz w:val="14"/>
        <w:szCs w:val="14"/>
        <w:lang w:val="es-ES" w:eastAsia="en-US"/>
      </w:rPr>
    </w:pPr>
    <w:r w:rsidRPr="00816185">
      <w:rPr>
        <w:rFonts w:eastAsiaTheme="minorHAnsi"/>
        <w:b/>
        <w:i/>
        <w:sz w:val="14"/>
        <w:szCs w:val="14"/>
        <w:u w:val="single"/>
        <w:lang w:val="es-ES" w:eastAsia="en-US"/>
      </w:rPr>
      <w:t>Visión:</w:t>
    </w:r>
    <w:r w:rsidRPr="00816185">
      <w:rPr>
        <w:rFonts w:eastAsiaTheme="minorHAnsi"/>
        <w:i/>
        <w:sz w:val="14"/>
        <w:szCs w:val="14"/>
        <w:lang w:val="es-ES" w:eastAsia="en-US"/>
      </w:rPr>
      <w:t xml:space="preserve"> </w:t>
    </w:r>
    <w:r w:rsidR="00816185" w:rsidRPr="00816185">
      <w:rPr>
        <w:rFonts w:eastAsiaTheme="minorHAnsi"/>
        <w:i/>
        <w:sz w:val="14"/>
        <w:szCs w:val="14"/>
        <w:lang w:val="es-ES" w:eastAsia="en-US"/>
      </w:rPr>
      <w:t>Ser una Facultad de prestigio, incluyente, reconocida nacional e internacionalmente por su calidad y oferta académica innovadora en el campo de las Humanidades y la Educación, constituyéndose en un marco de referencia en el desarrollo educativo, cultural y social de la región</w:t>
    </w:r>
    <w:r w:rsidRPr="00816185">
      <w:rPr>
        <w:rFonts w:eastAsiaTheme="minorHAnsi"/>
        <w:i/>
        <w:sz w:val="14"/>
        <w:szCs w:val="14"/>
        <w:lang w:val="es-ES" w:eastAsia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B99E" w14:textId="77777777" w:rsidR="003E4E77" w:rsidRDefault="003E4E77" w:rsidP="00755DA5">
      <w:r>
        <w:separator/>
      </w:r>
    </w:p>
  </w:footnote>
  <w:footnote w:type="continuationSeparator" w:id="0">
    <w:p w14:paraId="47BBDF7D" w14:textId="77777777" w:rsidR="003E4E77" w:rsidRDefault="003E4E77" w:rsidP="0075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6FB1" w14:textId="77777777" w:rsidR="00755DA5" w:rsidRDefault="00DB4FA2">
    <w:pPr>
      <w:pStyle w:val="Encabezado"/>
    </w:pPr>
    <w:r>
      <w:rPr>
        <w:rFonts w:ascii="Bodoni MT Black" w:hAnsi="Bodoni MT Black"/>
        <w:noProof/>
      </w:rPr>
      <w:drawing>
        <wp:inline distT="0" distB="0" distL="0" distR="0" wp14:anchorId="6967AA2A" wp14:editId="48F8097D">
          <wp:extent cx="5753100" cy="5753100"/>
          <wp:effectExtent l="0" t="0" r="0" b="0"/>
          <wp:docPr id="3" name="Imagen 1" descr="logo FHYCE Guar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HYCE Guar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5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823C5" w14:textId="3F5D6248" w:rsidR="00755DA5" w:rsidRPr="00755DA5" w:rsidRDefault="0053289B" w:rsidP="00755DA5">
    <w:pPr>
      <w:pStyle w:val="Encabezado"/>
      <w:jc w:val="center"/>
      <w:rPr>
        <w:rFonts w:ascii="Bodoni MT Black" w:hAnsi="Bodoni MT Black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7EFF1428" wp14:editId="3A90F846">
          <wp:simplePos x="0" y="0"/>
          <wp:positionH relativeFrom="column">
            <wp:posOffset>752475</wp:posOffset>
          </wp:positionH>
          <wp:positionV relativeFrom="paragraph">
            <wp:posOffset>-269240</wp:posOffset>
          </wp:positionV>
          <wp:extent cx="728052" cy="716327"/>
          <wp:effectExtent l="38100" t="38100" r="72390" b="102870"/>
          <wp:wrapNone/>
          <wp:docPr id="3667299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438"/>
                  <a:stretch/>
                </pic:blipFill>
                <pic:spPr bwMode="auto">
                  <a:xfrm>
                    <a:off x="0" y="0"/>
                    <a:ext cx="728052" cy="71632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612">
      <w:rPr>
        <w:noProof/>
      </w:rPr>
      <w:drawing>
        <wp:anchor distT="0" distB="0" distL="114300" distR="114300" simplePos="0" relativeHeight="251657728" behindDoc="0" locked="0" layoutInCell="1" allowOverlap="1" wp14:anchorId="6E90E064" wp14:editId="730A4211">
          <wp:simplePos x="0" y="0"/>
          <wp:positionH relativeFrom="column">
            <wp:posOffset>9309100</wp:posOffset>
          </wp:positionH>
          <wp:positionV relativeFrom="paragraph">
            <wp:posOffset>-233680</wp:posOffset>
          </wp:positionV>
          <wp:extent cx="712527" cy="731772"/>
          <wp:effectExtent l="38100" t="38100" r="68580" b="87630"/>
          <wp:wrapNone/>
          <wp:docPr id="1" name="Imagen 1" descr="F:\Ovidio FHYCE\Mis documentos\Inkscape\logo FHYCE Guara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Ovidio FHYCE\Mis documentos\Inkscape\logo FHYCE Guaran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artisticCrisscrossEtching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27" cy="73177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Bodoni MT Black" w:hAnsi="Bodoni MT Black"/>
        </w:rPr>
        <w:id w:val="1043489653"/>
        <w:docPartObj>
          <w:docPartGallery w:val="Watermarks"/>
          <w:docPartUnique/>
        </w:docPartObj>
      </w:sdtPr>
      <w:sdtEndPr/>
      <w:sdtContent>
        <w:r w:rsidR="003E4E77">
          <w:rPr>
            <w:rFonts w:ascii="Bodoni MT Black" w:hAnsi="Bodoni MT Black"/>
            <w:noProof/>
          </w:rPr>
          <w:pict w14:anchorId="33EB395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55413267" o:spid="_x0000_s2049" type="#_x0000_t75" style="position:absolute;left:0;text-align:left;margin-left:0;margin-top:0;width:424.65pt;height:424.65pt;z-index:-251657728;mso-position-horizontal:center;mso-position-horizontal-relative:margin;mso-position-vertical:center;mso-position-vertical-relative:margin" o:allowincell="f">
              <v:imagedata r:id="rId4" o:title="logo FHYCE Guarani" gain="19661f" blacklevel="22938f"/>
              <w10:wrap anchorx="margin" anchory="margin"/>
            </v:shape>
          </w:pict>
        </w:r>
      </w:sdtContent>
    </w:sdt>
    <w:r w:rsidR="00755DA5" w:rsidRPr="00755DA5">
      <w:rPr>
        <w:rFonts w:ascii="Bodoni MT Black" w:hAnsi="Bodoni MT Black"/>
      </w:rPr>
      <w:t>Universidad Nacional de Concepción</w:t>
    </w:r>
  </w:p>
  <w:p w14:paraId="64012C48" w14:textId="77777777" w:rsidR="00755DA5" w:rsidRDefault="00755DA5" w:rsidP="00755DA5">
    <w:pPr>
      <w:pStyle w:val="Encabezado"/>
      <w:jc w:val="center"/>
      <w:rPr>
        <w:b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55DA5">
      <w:rPr>
        <w:b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Facultad de Humanidades y Ciencias de la Educación</w:t>
    </w:r>
  </w:p>
  <w:p w14:paraId="1C0CBFB1" w14:textId="77777777" w:rsidR="00154FFF" w:rsidRPr="00BF3CE1" w:rsidRDefault="00755DA5" w:rsidP="001B6B3C">
    <w:pPr>
      <w:pStyle w:val="Encabezado"/>
      <w:pBdr>
        <w:bottom w:val="double" w:sz="4" w:space="1" w:color="auto"/>
      </w:pBdr>
      <w:jc w:val="center"/>
      <w:rPr>
        <w:sz w:val="16"/>
        <w:lang w:val="en-US"/>
      </w:rPr>
    </w:pPr>
    <w:r w:rsidRPr="00755DA5">
      <w:rPr>
        <w:sz w:val="16"/>
      </w:rPr>
      <w:t>Campus Universitario</w:t>
    </w:r>
    <w:r w:rsidR="00816185">
      <w:rPr>
        <w:sz w:val="16"/>
      </w:rPr>
      <w:t xml:space="preserve"> Ruta Py05 Km 210</w:t>
    </w:r>
    <w:r w:rsidRPr="00755DA5">
      <w:rPr>
        <w:sz w:val="16"/>
      </w:rPr>
      <w:t xml:space="preserve">. </w:t>
    </w:r>
    <w:proofErr w:type="spellStart"/>
    <w:r w:rsidRPr="00BF3CE1">
      <w:rPr>
        <w:sz w:val="16"/>
        <w:lang w:val="en-US"/>
      </w:rPr>
      <w:t>Teléf</w:t>
    </w:r>
    <w:proofErr w:type="spellEnd"/>
    <w:r w:rsidRPr="00BF3CE1">
      <w:rPr>
        <w:sz w:val="16"/>
        <w:lang w:val="en-US"/>
      </w:rPr>
      <w:t xml:space="preserve">.: </w:t>
    </w:r>
    <w:r w:rsidR="00816185">
      <w:rPr>
        <w:sz w:val="16"/>
        <w:lang w:val="en-US"/>
      </w:rPr>
      <w:t>+595331243176</w:t>
    </w:r>
    <w:r w:rsidRPr="00BF3CE1">
      <w:rPr>
        <w:sz w:val="16"/>
        <w:lang w:val="en-US"/>
      </w:rPr>
      <w:t>.</w:t>
    </w:r>
    <w:r w:rsidR="001B6B3C" w:rsidRPr="00BF3CE1">
      <w:rPr>
        <w:sz w:val="16"/>
        <w:lang w:val="en-US"/>
      </w:rPr>
      <w:t xml:space="preserve"> Email: </w:t>
    </w:r>
    <w:r w:rsidR="004A63C4">
      <w:rPr>
        <w:sz w:val="16"/>
        <w:lang w:val="en-US"/>
      </w:rPr>
      <w:t>secgral</w:t>
    </w:r>
    <w:r w:rsidR="004341AB" w:rsidRPr="004341AB">
      <w:rPr>
        <w:sz w:val="16"/>
        <w:lang w:val="en-US"/>
      </w:rPr>
      <w:t>@fhyce.edu.py</w:t>
    </w:r>
    <w:r w:rsidR="004341AB">
      <w:rPr>
        <w:sz w:val="16"/>
        <w:lang w:val="en-US"/>
      </w:rPr>
      <w:t>. www.fhyce.edu.py.</w:t>
    </w:r>
  </w:p>
  <w:p w14:paraId="3022B49B" w14:textId="77777777" w:rsidR="001B6B3C" w:rsidRPr="009F2612" w:rsidRDefault="001B6B3C" w:rsidP="001B6B3C">
    <w:pPr>
      <w:pStyle w:val="Encabezado"/>
      <w:jc w:val="center"/>
      <w:rPr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5D65"/>
    <w:multiLevelType w:val="hybridMultilevel"/>
    <w:tmpl w:val="A7D08450"/>
    <w:lvl w:ilvl="0" w:tplc="5312401C">
      <w:start w:val="1"/>
      <w:numFmt w:val="ordinal"/>
      <w:lvlText w:val="%1.)"/>
      <w:lvlJc w:val="left"/>
      <w:pPr>
        <w:ind w:left="36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087B72"/>
    <w:multiLevelType w:val="hybridMultilevel"/>
    <w:tmpl w:val="4A82F50C"/>
    <w:lvl w:ilvl="0" w:tplc="D502386E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9B"/>
    <w:rsid w:val="000000A0"/>
    <w:rsid w:val="00015536"/>
    <w:rsid w:val="00025056"/>
    <w:rsid w:val="00073A7B"/>
    <w:rsid w:val="000A6974"/>
    <w:rsid w:val="000B3C4D"/>
    <w:rsid w:val="000C1139"/>
    <w:rsid w:val="000D0D83"/>
    <w:rsid w:val="000D50F9"/>
    <w:rsid w:val="000E7AE9"/>
    <w:rsid w:val="00114169"/>
    <w:rsid w:val="00154FFF"/>
    <w:rsid w:val="001603B6"/>
    <w:rsid w:val="0016745A"/>
    <w:rsid w:val="00191A95"/>
    <w:rsid w:val="001A4B3B"/>
    <w:rsid w:val="001B6B3C"/>
    <w:rsid w:val="001D156F"/>
    <w:rsid w:val="001D7BDB"/>
    <w:rsid w:val="001F68CC"/>
    <w:rsid w:val="00202AF0"/>
    <w:rsid w:val="00235F47"/>
    <w:rsid w:val="002856AF"/>
    <w:rsid w:val="002B4F53"/>
    <w:rsid w:val="002D64B8"/>
    <w:rsid w:val="002E7EBD"/>
    <w:rsid w:val="003D79A7"/>
    <w:rsid w:val="003E4E77"/>
    <w:rsid w:val="003F76A4"/>
    <w:rsid w:val="00407673"/>
    <w:rsid w:val="00415AAB"/>
    <w:rsid w:val="004307BA"/>
    <w:rsid w:val="00432C50"/>
    <w:rsid w:val="004341AB"/>
    <w:rsid w:val="004571DE"/>
    <w:rsid w:val="00463516"/>
    <w:rsid w:val="00492A66"/>
    <w:rsid w:val="004A63C4"/>
    <w:rsid w:val="004B5934"/>
    <w:rsid w:val="004D301A"/>
    <w:rsid w:val="005125F4"/>
    <w:rsid w:val="005311E2"/>
    <w:rsid w:val="0053289B"/>
    <w:rsid w:val="00541492"/>
    <w:rsid w:val="00541806"/>
    <w:rsid w:val="005676B4"/>
    <w:rsid w:val="005C5A06"/>
    <w:rsid w:val="005D1478"/>
    <w:rsid w:val="005E25AD"/>
    <w:rsid w:val="00625712"/>
    <w:rsid w:val="00662405"/>
    <w:rsid w:val="00670739"/>
    <w:rsid w:val="00680398"/>
    <w:rsid w:val="00681432"/>
    <w:rsid w:val="00692473"/>
    <w:rsid w:val="006D6EA1"/>
    <w:rsid w:val="0070241D"/>
    <w:rsid w:val="007118F7"/>
    <w:rsid w:val="00711C04"/>
    <w:rsid w:val="0072219B"/>
    <w:rsid w:val="00726021"/>
    <w:rsid w:val="00755DA5"/>
    <w:rsid w:val="007B2D06"/>
    <w:rsid w:val="007B3362"/>
    <w:rsid w:val="00816185"/>
    <w:rsid w:val="00857494"/>
    <w:rsid w:val="008738A6"/>
    <w:rsid w:val="00886250"/>
    <w:rsid w:val="008A2761"/>
    <w:rsid w:val="008C3E8E"/>
    <w:rsid w:val="0096756B"/>
    <w:rsid w:val="00992E57"/>
    <w:rsid w:val="00995FB2"/>
    <w:rsid w:val="009D0AFC"/>
    <w:rsid w:val="009E065E"/>
    <w:rsid w:val="009E176E"/>
    <w:rsid w:val="009F2612"/>
    <w:rsid w:val="00A417F1"/>
    <w:rsid w:val="00A43601"/>
    <w:rsid w:val="00A528C3"/>
    <w:rsid w:val="00AB2A7E"/>
    <w:rsid w:val="00AB6B4A"/>
    <w:rsid w:val="00AC0EB0"/>
    <w:rsid w:val="00B24B17"/>
    <w:rsid w:val="00BC3B56"/>
    <w:rsid w:val="00BE4D22"/>
    <w:rsid w:val="00BF3CE1"/>
    <w:rsid w:val="00D04ED3"/>
    <w:rsid w:val="00D7067C"/>
    <w:rsid w:val="00DB4FA2"/>
    <w:rsid w:val="00DD13A5"/>
    <w:rsid w:val="00E36C1E"/>
    <w:rsid w:val="00E443FA"/>
    <w:rsid w:val="00E94030"/>
    <w:rsid w:val="00ED756A"/>
    <w:rsid w:val="00F121CA"/>
    <w:rsid w:val="00F22B3F"/>
    <w:rsid w:val="00F615AA"/>
    <w:rsid w:val="00F62DAE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BEB8F1"/>
  <w15:docId w15:val="{390F04E5-52E7-4DDE-A9AA-0712FAB0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76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D79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5DA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D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5DA5"/>
    <w:rPr>
      <w:rFonts w:ascii="Times New Roman" w:eastAsia="Times New Roman" w:hAnsi="Times New Roman" w:cs="Times New Roman"/>
      <w:sz w:val="26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55D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DA5"/>
    <w:rPr>
      <w:rFonts w:ascii="Times New Roman" w:eastAsia="Times New Roman" w:hAnsi="Times New Roman" w:cs="Times New Roman"/>
      <w:sz w:val="2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5DA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5DA5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5E2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B6B3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6B3C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D79A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\OneDrive\Documentos\Plantillas%20personalizadas%20de%20Office\Hoja%20Membretada%20FHYCE%202025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CFC99-9E36-47F4-A30C-78D33F61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FHYCE 2025</Template>
  <TotalTime>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Cristina Saldivar Aguilar</dc:creator>
  <cp:lastModifiedBy>cristina Saldivar</cp:lastModifiedBy>
  <cp:revision>1</cp:revision>
  <cp:lastPrinted>2023-07-11T14:03:00Z</cp:lastPrinted>
  <dcterms:created xsi:type="dcterms:W3CDTF">2026-07-28T21:13:00Z</dcterms:created>
  <dcterms:modified xsi:type="dcterms:W3CDTF">2026-07-28T21:19:00Z</dcterms:modified>
</cp:coreProperties>
</file>